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44" w:rsidRDefault="00850244">
      <w:pPr>
        <w:jc w:val="center"/>
        <w:rPr>
          <w:sz w:val="52"/>
          <w:szCs w:val="52"/>
        </w:rPr>
      </w:pPr>
      <w:r w:rsidRPr="00672077">
        <w:rPr>
          <w:noProof/>
          <w:sz w:val="52"/>
          <w:szCs w:val="52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pt;height:51pt;visibility:visible">
            <v:imagedata r:id="rId6" o:title=""/>
          </v:shape>
        </w:pict>
      </w:r>
    </w:p>
    <w:p w:rsidR="00850244" w:rsidRPr="000846C4" w:rsidRDefault="00850244">
      <w:pPr>
        <w:jc w:val="center"/>
      </w:pPr>
    </w:p>
    <w:p w:rsidR="00850244" w:rsidRPr="00CB3F56" w:rsidRDefault="00850244">
      <w:pPr>
        <w:jc w:val="center"/>
        <w:rPr>
          <w:b/>
          <w:bCs/>
        </w:rPr>
      </w:pPr>
      <w:r w:rsidRPr="00CB3F56">
        <w:rPr>
          <w:b/>
          <w:bCs/>
        </w:rPr>
        <w:t>УКРАЇНА</w:t>
      </w:r>
    </w:p>
    <w:p w:rsidR="00850244" w:rsidRDefault="00850244"/>
    <w:p w:rsidR="00850244" w:rsidRPr="009C7346" w:rsidRDefault="00850244">
      <w:pPr>
        <w:pStyle w:val="Heading2"/>
        <w:jc w:val="center"/>
        <w:rPr>
          <w:sz w:val="24"/>
          <w:szCs w:val="24"/>
          <w:lang w:val="ru-RU"/>
        </w:rPr>
      </w:pPr>
      <w:r>
        <w:rPr>
          <w:sz w:val="24"/>
          <w:szCs w:val="24"/>
        </w:rPr>
        <w:t>ЧЕРНІГІВСЬКА   МІСЬКА   РАДА</w:t>
      </w:r>
    </w:p>
    <w:p w:rsidR="00850244" w:rsidRPr="009C7346" w:rsidRDefault="00850244">
      <w:pPr>
        <w:rPr>
          <w:sz w:val="16"/>
          <w:szCs w:val="16"/>
        </w:rPr>
      </w:pPr>
    </w:p>
    <w:p w:rsidR="00850244" w:rsidRPr="00CB3F56" w:rsidRDefault="00850244">
      <w:pPr>
        <w:pStyle w:val="Heading3"/>
        <w:rPr>
          <w:sz w:val="28"/>
          <w:szCs w:val="28"/>
        </w:rPr>
      </w:pPr>
      <w:r w:rsidRPr="00CB3F56">
        <w:rPr>
          <w:sz w:val="28"/>
          <w:szCs w:val="28"/>
        </w:rPr>
        <w:t>УПРАВЛІННЯ   ЖИТЛОВО-КОМУНАЛЬНОГО   ГОСПОДАРСТВА</w:t>
      </w:r>
    </w:p>
    <w:p w:rsidR="00850244" w:rsidRPr="00CB3F56" w:rsidRDefault="00850244">
      <w:pPr>
        <w:pStyle w:val="Heading1"/>
        <w:ind w:left="6372"/>
        <w:rPr>
          <w:sz w:val="16"/>
          <w:szCs w:val="16"/>
        </w:rPr>
      </w:pPr>
    </w:p>
    <w:p w:rsidR="00850244" w:rsidRPr="00221696" w:rsidRDefault="00850244" w:rsidP="0003593D">
      <w:pPr>
        <w:jc w:val="center"/>
        <w:rPr>
          <w:sz w:val="22"/>
          <w:szCs w:val="22"/>
        </w:rPr>
      </w:pPr>
      <w:r w:rsidRPr="00221696">
        <w:rPr>
          <w:sz w:val="22"/>
          <w:szCs w:val="22"/>
        </w:rPr>
        <w:t xml:space="preserve">14000 м. Чернігів, вул. Реміснича, 19 тел.4-31-89, факс 4-32-56 </w:t>
      </w:r>
      <w:r w:rsidRPr="00221696">
        <w:rPr>
          <w:sz w:val="22"/>
          <w:szCs w:val="22"/>
          <w:lang w:val="en-US"/>
        </w:rPr>
        <w:t>E</w:t>
      </w:r>
      <w:r w:rsidRPr="00221696">
        <w:rPr>
          <w:sz w:val="22"/>
          <w:szCs w:val="22"/>
        </w:rPr>
        <w:t>-</w:t>
      </w:r>
      <w:r w:rsidRPr="00221696">
        <w:rPr>
          <w:sz w:val="22"/>
          <w:szCs w:val="22"/>
          <w:lang w:val="en-US"/>
        </w:rPr>
        <w:t>mail</w:t>
      </w:r>
      <w:r w:rsidRPr="00221696">
        <w:rPr>
          <w:sz w:val="22"/>
          <w:szCs w:val="22"/>
        </w:rPr>
        <w:t>:</w:t>
      </w:r>
      <w:r w:rsidRPr="00221696">
        <w:rPr>
          <w:sz w:val="22"/>
          <w:szCs w:val="22"/>
          <w:lang w:val="en-US"/>
        </w:rPr>
        <w:t>gkh</w:t>
      </w:r>
      <w:r w:rsidRPr="009D19CC">
        <w:rPr>
          <w:sz w:val="22"/>
          <w:szCs w:val="22"/>
        </w:rPr>
        <w:t>@</w:t>
      </w:r>
      <w:r w:rsidRPr="00221696">
        <w:rPr>
          <w:sz w:val="22"/>
          <w:szCs w:val="22"/>
          <w:lang w:val="en-US"/>
        </w:rPr>
        <w:t>chernigiv</w:t>
      </w:r>
      <w:r w:rsidRPr="009D19CC">
        <w:rPr>
          <w:sz w:val="22"/>
          <w:szCs w:val="22"/>
        </w:rPr>
        <w:t>-</w:t>
      </w:r>
      <w:r w:rsidRPr="00221696">
        <w:rPr>
          <w:sz w:val="22"/>
          <w:szCs w:val="22"/>
          <w:lang w:val="en-US"/>
        </w:rPr>
        <w:t>rada</w:t>
      </w:r>
      <w:r w:rsidRPr="009D19CC">
        <w:rPr>
          <w:sz w:val="22"/>
          <w:szCs w:val="22"/>
        </w:rPr>
        <w:t>.</w:t>
      </w:r>
      <w:r w:rsidRPr="00221696">
        <w:rPr>
          <w:sz w:val="22"/>
          <w:szCs w:val="22"/>
          <w:lang w:val="en-US"/>
        </w:rPr>
        <w:t>gov</w:t>
      </w:r>
      <w:r w:rsidRPr="009D19CC">
        <w:rPr>
          <w:sz w:val="22"/>
          <w:szCs w:val="22"/>
        </w:rPr>
        <w:t>.</w:t>
      </w:r>
      <w:r w:rsidRPr="00221696">
        <w:rPr>
          <w:sz w:val="22"/>
          <w:szCs w:val="22"/>
          <w:lang w:val="en-US"/>
        </w:rPr>
        <w:t>ua</w:t>
      </w:r>
    </w:p>
    <w:p w:rsidR="00850244" w:rsidRDefault="00850244" w:rsidP="00CB3F56">
      <w:r>
        <w:rPr>
          <w:noProof/>
          <w:lang w:val="ru-RU"/>
        </w:rPr>
        <w:pict>
          <v:line id="_x0000_s1026" style="position:absolute;flip:y;z-index:251658240" from="-9.35pt,3.6pt" to="486.2pt,3.6pt" strokeweight="4pt">
            <v:stroke linestyle="thickThin"/>
          </v:line>
        </w:pict>
      </w:r>
    </w:p>
    <w:tbl>
      <w:tblPr>
        <w:tblW w:w="0" w:type="auto"/>
        <w:tblInd w:w="-106" w:type="dxa"/>
        <w:tblLook w:val="0000"/>
      </w:tblPr>
      <w:tblGrid>
        <w:gridCol w:w="4928"/>
        <w:gridCol w:w="4926"/>
      </w:tblGrid>
      <w:tr w:rsidR="00850244">
        <w:tc>
          <w:tcPr>
            <w:tcW w:w="4928" w:type="dxa"/>
          </w:tcPr>
          <w:p w:rsidR="00850244" w:rsidRDefault="00850244">
            <w:pPr>
              <w:rPr>
                <w:u w:val="single"/>
              </w:rPr>
            </w:pPr>
          </w:p>
          <w:p w:rsidR="00850244" w:rsidRDefault="00850244">
            <w:r>
              <w:rPr>
                <w:u w:val="single"/>
              </w:rPr>
              <w:t>_</w:t>
            </w:r>
            <w:r w:rsidRPr="00B97458">
              <w:rPr>
                <w:u w:val="single"/>
                <w:lang w:val="ru-RU"/>
              </w:rPr>
              <w:t>01.08.</w:t>
            </w:r>
            <w:r>
              <w:rPr>
                <w:u w:val="single"/>
                <w:lang w:val="ru-RU"/>
              </w:rPr>
              <w:t>2016</w:t>
            </w:r>
            <w:r>
              <w:rPr>
                <w:u w:val="single"/>
              </w:rPr>
              <w:t>____</w:t>
            </w:r>
            <w:r>
              <w:t xml:space="preserve"> № </w:t>
            </w:r>
            <w:r>
              <w:rPr>
                <w:u w:val="single"/>
              </w:rPr>
              <w:t>__51-д_______</w:t>
            </w:r>
          </w:p>
          <w:p w:rsidR="00850244" w:rsidRDefault="00850244">
            <w:r>
              <w:t>На №______________від_______________</w:t>
            </w:r>
          </w:p>
        </w:tc>
        <w:tc>
          <w:tcPr>
            <w:tcW w:w="4926" w:type="dxa"/>
          </w:tcPr>
          <w:p w:rsidR="00850244" w:rsidRDefault="00850244" w:rsidP="00A847C9">
            <w:pPr>
              <w:pStyle w:val="BodyTextIndent"/>
              <w:ind w:firstLine="0"/>
              <w:jc w:val="left"/>
            </w:pPr>
          </w:p>
          <w:p w:rsidR="00850244" w:rsidRPr="00852653" w:rsidRDefault="00850244" w:rsidP="00A847C9">
            <w:pPr>
              <w:pStyle w:val="BodyTextIndent"/>
              <w:ind w:firstLine="0"/>
              <w:jc w:val="left"/>
            </w:pPr>
            <w:r>
              <w:t xml:space="preserve">    Чернігівська міська рада</w:t>
            </w:r>
          </w:p>
        </w:tc>
      </w:tr>
    </w:tbl>
    <w:p w:rsidR="00850244" w:rsidRPr="00225130" w:rsidRDefault="00850244">
      <w:pPr>
        <w:rPr>
          <w:sz w:val="28"/>
          <w:szCs w:val="28"/>
        </w:rPr>
      </w:pPr>
    </w:p>
    <w:p w:rsidR="00850244" w:rsidRDefault="00850244" w:rsidP="006E233E">
      <w:pPr>
        <w:ind w:right="44" w:firstLine="851"/>
        <w:jc w:val="both"/>
        <w:rPr>
          <w:sz w:val="28"/>
          <w:szCs w:val="28"/>
        </w:rPr>
      </w:pPr>
    </w:p>
    <w:p w:rsidR="00850244" w:rsidRDefault="00850244" w:rsidP="00DE6540">
      <w:pPr>
        <w:pStyle w:val="BodyTextIndent"/>
        <w:ind w:right="44" w:firstLine="0"/>
      </w:pPr>
      <w:r>
        <w:t xml:space="preserve">        Розглянувши електронну петицію, щодо погодження актів виконаних робіт  уповноваженою особою житлових будинків,  повідомляємо наступне.</w:t>
      </w:r>
    </w:p>
    <w:p w:rsidR="00850244" w:rsidRDefault="00850244" w:rsidP="008813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сьогоднішній день готується розпорядження міського голови відповідно до якого житлово-комунальні підприємства будуть зобов’язані підписувати акти виконаних робіт по складовим тарифу на послуги з утримання будинків і споруд та прибудинкових територій уповноваженою особою (уповноваженими особами)  житлового будинку.</w:t>
      </w:r>
    </w:p>
    <w:p w:rsidR="00850244" w:rsidRDefault="00850244" w:rsidP="008813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 разі виникнення скарг від мешканців щодо якості та кількості наданих послуг та відсутності підпису уповноваженої особи (уповноважених осіб) житлового будинку на актах виконаних робіт, надавач послуг з утримання будинків і споруд та прибудинкових територій (управитель) зобов’язаний в місячний термін зробити перерахунок за не якісно надані послуги за минулий місяць.</w:t>
      </w:r>
    </w:p>
    <w:p w:rsidR="00850244" w:rsidRDefault="00850244" w:rsidP="00C741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50244" w:rsidRDefault="00850244" w:rsidP="00C741B3">
      <w:pPr>
        <w:ind w:firstLine="567"/>
        <w:jc w:val="both"/>
        <w:rPr>
          <w:sz w:val="28"/>
          <w:szCs w:val="28"/>
        </w:rPr>
      </w:pPr>
    </w:p>
    <w:p w:rsidR="00850244" w:rsidRDefault="00850244" w:rsidP="00C741B3">
      <w:pPr>
        <w:ind w:firstLine="567"/>
        <w:jc w:val="both"/>
        <w:rPr>
          <w:sz w:val="28"/>
          <w:szCs w:val="28"/>
        </w:rPr>
      </w:pPr>
    </w:p>
    <w:p w:rsidR="00850244" w:rsidRDefault="00850244" w:rsidP="00C741B3">
      <w:pPr>
        <w:ind w:firstLine="567"/>
        <w:jc w:val="both"/>
      </w:pPr>
    </w:p>
    <w:p w:rsidR="00850244" w:rsidRPr="000259EE" w:rsidRDefault="00850244" w:rsidP="002E04FE">
      <w:r>
        <w:rPr>
          <w:sz w:val="28"/>
          <w:szCs w:val="28"/>
        </w:rPr>
        <w:t>Н</w:t>
      </w:r>
      <w:r w:rsidRPr="000259E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0259EE">
        <w:rPr>
          <w:sz w:val="28"/>
          <w:szCs w:val="28"/>
        </w:rPr>
        <w:t xml:space="preserve"> управління</w:t>
      </w:r>
      <w:r w:rsidRPr="000259EE">
        <w:rPr>
          <w:sz w:val="28"/>
          <w:szCs w:val="28"/>
        </w:rPr>
        <w:tab/>
      </w:r>
      <w:r w:rsidRPr="000259EE">
        <w:rPr>
          <w:sz w:val="28"/>
          <w:szCs w:val="28"/>
        </w:rPr>
        <w:tab/>
      </w:r>
      <w:r w:rsidRPr="000259EE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 xml:space="preserve">                        Я. В. Куц</w:t>
      </w:r>
    </w:p>
    <w:p w:rsidR="00850244" w:rsidRDefault="00850244" w:rsidP="007231FD"/>
    <w:p w:rsidR="00850244" w:rsidRDefault="00850244" w:rsidP="007231FD"/>
    <w:p w:rsidR="00850244" w:rsidRDefault="00850244" w:rsidP="007231FD"/>
    <w:p w:rsidR="00850244" w:rsidRDefault="00850244" w:rsidP="007231FD">
      <w:pPr>
        <w:rPr>
          <w:sz w:val="20"/>
          <w:szCs w:val="20"/>
        </w:rPr>
      </w:pPr>
    </w:p>
    <w:p w:rsidR="00850244" w:rsidRDefault="00850244" w:rsidP="007231FD">
      <w:pPr>
        <w:rPr>
          <w:sz w:val="20"/>
          <w:szCs w:val="20"/>
        </w:rPr>
      </w:pPr>
    </w:p>
    <w:p w:rsidR="00850244" w:rsidRDefault="00850244" w:rsidP="007231FD">
      <w:pPr>
        <w:rPr>
          <w:sz w:val="20"/>
          <w:szCs w:val="20"/>
        </w:rPr>
      </w:pPr>
    </w:p>
    <w:p w:rsidR="00850244" w:rsidRDefault="00850244" w:rsidP="007231FD">
      <w:pPr>
        <w:rPr>
          <w:sz w:val="20"/>
          <w:szCs w:val="20"/>
        </w:rPr>
      </w:pPr>
    </w:p>
    <w:p w:rsidR="00850244" w:rsidRDefault="00850244" w:rsidP="007231FD">
      <w:pPr>
        <w:rPr>
          <w:sz w:val="20"/>
          <w:szCs w:val="20"/>
        </w:rPr>
      </w:pPr>
      <w:r>
        <w:rPr>
          <w:sz w:val="20"/>
          <w:szCs w:val="20"/>
        </w:rPr>
        <w:t>Богданець О. М. 4-43-01</w:t>
      </w:r>
    </w:p>
    <w:p w:rsidR="00850244" w:rsidRDefault="00850244" w:rsidP="007231FD">
      <w:pPr>
        <w:rPr>
          <w:sz w:val="20"/>
          <w:szCs w:val="20"/>
        </w:rPr>
      </w:pPr>
      <w:r>
        <w:rPr>
          <w:sz w:val="20"/>
          <w:szCs w:val="20"/>
        </w:rPr>
        <w:t>Жежко Т.О. 4-42-74</w:t>
      </w:r>
    </w:p>
    <w:sectPr w:rsidR="00850244" w:rsidSect="00E85A93">
      <w:headerReference w:type="default" r:id="rId7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244" w:rsidRDefault="00850244">
      <w:r>
        <w:separator/>
      </w:r>
    </w:p>
  </w:endnote>
  <w:endnote w:type="continuationSeparator" w:id="1">
    <w:p w:rsidR="00850244" w:rsidRDefault="008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244" w:rsidRDefault="00850244">
      <w:r>
        <w:separator/>
      </w:r>
    </w:p>
  </w:footnote>
  <w:footnote w:type="continuationSeparator" w:id="1">
    <w:p w:rsidR="00850244" w:rsidRDefault="008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244" w:rsidRDefault="00850244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50244" w:rsidRDefault="00850244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CE6"/>
    <w:rsid w:val="00007B0D"/>
    <w:rsid w:val="00020777"/>
    <w:rsid w:val="000259EE"/>
    <w:rsid w:val="00031C4B"/>
    <w:rsid w:val="0003593D"/>
    <w:rsid w:val="0004434C"/>
    <w:rsid w:val="0006722F"/>
    <w:rsid w:val="000846C4"/>
    <w:rsid w:val="00087E32"/>
    <w:rsid w:val="000972D6"/>
    <w:rsid w:val="000A6646"/>
    <w:rsid w:val="000A6ABD"/>
    <w:rsid w:val="000B126F"/>
    <w:rsid w:val="000C6215"/>
    <w:rsid w:val="000E19C0"/>
    <w:rsid w:val="000E3DC2"/>
    <w:rsid w:val="000F1E4C"/>
    <w:rsid w:val="00110314"/>
    <w:rsid w:val="0011469F"/>
    <w:rsid w:val="00135427"/>
    <w:rsid w:val="00150FEF"/>
    <w:rsid w:val="001569C8"/>
    <w:rsid w:val="00196EB2"/>
    <w:rsid w:val="001C4924"/>
    <w:rsid w:val="001D7084"/>
    <w:rsid w:val="00206968"/>
    <w:rsid w:val="00210367"/>
    <w:rsid w:val="00211F0F"/>
    <w:rsid w:val="00212AFC"/>
    <w:rsid w:val="00213045"/>
    <w:rsid w:val="00220E7C"/>
    <w:rsid w:val="00221696"/>
    <w:rsid w:val="00223D7A"/>
    <w:rsid w:val="00225130"/>
    <w:rsid w:val="00240312"/>
    <w:rsid w:val="00243ADD"/>
    <w:rsid w:val="00244240"/>
    <w:rsid w:val="00267CE6"/>
    <w:rsid w:val="002B17C6"/>
    <w:rsid w:val="002C4A16"/>
    <w:rsid w:val="002E04FE"/>
    <w:rsid w:val="002E24DE"/>
    <w:rsid w:val="002E264E"/>
    <w:rsid w:val="002F1A5D"/>
    <w:rsid w:val="0030261B"/>
    <w:rsid w:val="00345609"/>
    <w:rsid w:val="003636C4"/>
    <w:rsid w:val="00363997"/>
    <w:rsid w:val="00365A43"/>
    <w:rsid w:val="00372BE8"/>
    <w:rsid w:val="00375842"/>
    <w:rsid w:val="00376D88"/>
    <w:rsid w:val="003A7390"/>
    <w:rsid w:val="003B1062"/>
    <w:rsid w:val="003B4191"/>
    <w:rsid w:val="003D0488"/>
    <w:rsid w:val="003E204B"/>
    <w:rsid w:val="003F284E"/>
    <w:rsid w:val="003F315D"/>
    <w:rsid w:val="00417414"/>
    <w:rsid w:val="0042127C"/>
    <w:rsid w:val="00424C2D"/>
    <w:rsid w:val="00426DAE"/>
    <w:rsid w:val="00432B82"/>
    <w:rsid w:val="00446AF1"/>
    <w:rsid w:val="0045135A"/>
    <w:rsid w:val="004515C4"/>
    <w:rsid w:val="00487B83"/>
    <w:rsid w:val="004A14FC"/>
    <w:rsid w:val="004A2730"/>
    <w:rsid w:val="004C1D83"/>
    <w:rsid w:val="004C6383"/>
    <w:rsid w:val="004D0B4F"/>
    <w:rsid w:val="004F2A9C"/>
    <w:rsid w:val="005061FE"/>
    <w:rsid w:val="005A3D60"/>
    <w:rsid w:val="005B3687"/>
    <w:rsid w:val="005B546C"/>
    <w:rsid w:val="005B787D"/>
    <w:rsid w:val="005F40FA"/>
    <w:rsid w:val="005F5EAC"/>
    <w:rsid w:val="00615244"/>
    <w:rsid w:val="00625F28"/>
    <w:rsid w:val="00632E46"/>
    <w:rsid w:val="00637C50"/>
    <w:rsid w:val="006551D5"/>
    <w:rsid w:val="006636A1"/>
    <w:rsid w:val="00667FA8"/>
    <w:rsid w:val="00672077"/>
    <w:rsid w:val="00677377"/>
    <w:rsid w:val="0068378B"/>
    <w:rsid w:val="00696685"/>
    <w:rsid w:val="006A1467"/>
    <w:rsid w:val="006B5E3A"/>
    <w:rsid w:val="006E0D8F"/>
    <w:rsid w:val="006E233E"/>
    <w:rsid w:val="006F63E9"/>
    <w:rsid w:val="006F70EE"/>
    <w:rsid w:val="007231FD"/>
    <w:rsid w:val="007369B6"/>
    <w:rsid w:val="00741029"/>
    <w:rsid w:val="00743CCA"/>
    <w:rsid w:val="00752D89"/>
    <w:rsid w:val="007B3CF4"/>
    <w:rsid w:val="007C4F5E"/>
    <w:rsid w:val="007C77BC"/>
    <w:rsid w:val="007D5535"/>
    <w:rsid w:val="007E5932"/>
    <w:rsid w:val="007E6546"/>
    <w:rsid w:val="007E7CBB"/>
    <w:rsid w:val="0082079F"/>
    <w:rsid w:val="00824C95"/>
    <w:rsid w:val="00832D4B"/>
    <w:rsid w:val="00850244"/>
    <w:rsid w:val="00852653"/>
    <w:rsid w:val="008634C5"/>
    <w:rsid w:val="00871577"/>
    <w:rsid w:val="008747B5"/>
    <w:rsid w:val="0088139C"/>
    <w:rsid w:val="00892FE9"/>
    <w:rsid w:val="008C1C62"/>
    <w:rsid w:val="008D04AF"/>
    <w:rsid w:val="008E538E"/>
    <w:rsid w:val="008E7E88"/>
    <w:rsid w:val="008F3356"/>
    <w:rsid w:val="009022DA"/>
    <w:rsid w:val="009044B4"/>
    <w:rsid w:val="00906D3B"/>
    <w:rsid w:val="00924CF2"/>
    <w:rsid w:val="009265A1"/>
    <w:rsid w:val="00927DE4"/>
    <w:rsid w:val="0093368D"/>
    <w:rsid w:val="00935DAC"/>
    <w:rsid w:val="00963398"/>
    <w:rsid w:val="00964870"/>
    <w:rsid w:val="0096495F"/>
    <w:rsid w:val="00974163"/>
    <w:rsid w:val="009816F3"/>
    <w:rsid w:val="00987273"/>
    <w:rsid w:val="00991981"/>
    <w:rsid w:val="009C0325"/>
    <w:rsid w:val="009C7346"/>
    <w:rsid w:val="009D19CC"/>
    <w:rsid w:val="009D2131"/>
    <w:rsid w:val="009F1CFE"/>
    <w:rsid w:val="00A07A31"/>
    <w:rsid w:val="00A16C81"/>
    <w:rsid w:val="00A41151"/>
    <w:rsid w:val="00A43344"/>
    <w:rsid w:val="00A52EB1"/>
    <w:rsid w:val="00A546CA"/>
    <w:rsid w:val="00A56033"/>
    <w:rsid w:val="00A64DF2"/>
    <w:rsid w:val="00A847C9"/>
    <w:rsid w:val="00A91E6E"/>
    <w:rsid w:val="00A93B43"/>
    <w:rsid w:val="00AA0F95"/>
    <w:rsid w:val="00AE192E"/>
    <w:rsid w:val="00B51A44"/>
    <w:rsid w:val="00B97458"/>
    <w:rsid w:val="00BC7010"/>
    <w:rsid w:val="00BD4A9F"/>
    <w:rsid w:val="00BE41AC"/>
    <w:rsid w:val="00BF588F"/>
    <w:rsid w:val="00C10EE9"/>
    <w:rsid w:val="00C14524"/>
    <w:rsid w:val="00C377D3"/>
    <w:rsid w:val="00C41330"/>
    <w:rsid w:val="00C42681"/>
    <w:rsid w:val="00C45F98"/>
    <w:rsid w:val="00C6095D"/>
    <w:rsid w:val="00C717C3"/>
    <w:rsid w:val="00C72794"/>
    <w:rsid w:val="00C741B3"/>
    <w:rsid w:val="00CB3F56"/>
    <w:rsid w:val="00CB408B"/>
    <w:rsid w:val="00CD05F7"/>
    <w:rsid w:val="00CF5EE2"/>
    <w:rsid w:val="00D01E65"/>
    <w:rsid w:val="00D1538B"/>
    <w:rsid w:val="00D1623F"/>
    <w:rsid w:val="00D27F8A"/>
    <w:rsid w:val="00D3465C"/>
    <w:rsid w:val="00D5323F"/>
    <w:rsid w:val="00D641E2"/>
    <w:rsid w:val="00D809E3"/>
    <w:rsid w:val="00D820C6"/>
    <w:rsid w:val="00D92DC1"/>
    <w:rsid w:val="00D93FC5"/>
    <w:rsid w:val="00D96402"/>
    <w:rsid w:val="00DA019B"/>
    <w:rsid w:val="00DA6975"/>
    <w:rsid w:val="00DB29DF"/>
    <w:rsid w:val="00DB6D9F"/>
    <w:rsid w:val="00DC5700"/>
    <w:rsid w:val="00DC7FAC"/>
    <w:rsid w:val="00DE6540"/>
    <w:rsid w:val="00E07D40"/>
    <w:rsid w:val="00E15784"/>
    <w:rsid w:val="00E31E76"/>
    <w:rsid w:val="00E460EC"/>
    <w:rsid w:val="00E675E1"/>
    <w:rsid w:val="00E77A8E"/>
    <w:rsid w:val="00E80847"/>
    <w:rsid w:val="00E85A93"/>
    <w:rsid w:val="00E92070"/>
    <w:rsid w:val="00EB133E"/>
    <w:rsid w:val="00EF1E89"/>
    <w:rsid w:val="00F12B79"/>
    <w:rsid w:val="00F16376"/>
    <w:rsid w:val="00F37174"/>
    <w:rsid w:val="00F4009C"/>
    <w:rsid w:val="00F55C26"/>
    <w:rsid w:val="00F6207F"/>
    <w:rsid w:val="00F6523D"/>
    <w:rsid w:val="00F74617"/>
    <w:rsid w:val="00F834BA"/>
    <w:rsid w:val="00F87CE9"/>
    <w:rsid w:val="00F92703"/>
    <w:rsid w:val="00FA6DED"/>
    <w:rsid w:val="00FB1615"/>
    <w:rsid w:val="00FC4592"/>
    <w:rsid w:val="00FE6AEF"/>
    <w:rsid w:val="00FF6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376"/>
    <w:rPr>
      <w:sz w:val="24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6376"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6376"/>
    <w:pPr>
      <w:keepNext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16376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A40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A40"/>
    <w:rPr>
      <w:rFonts w:asciiTheme="majorHAnsi" w:eastAsiaTheme="majorEastAsia" w:hAnsiTheme="majorHAnsi" w:cstheme="majorBidi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A40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F16376"/>
    <w:pPr>
      <w:ind w:firstLine="708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231FD"/>
    <w:rPr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F16376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74A40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F16376"/>
    <w:pPr>
      <w:ind w:firstLine="1122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1538B"/>
    <w:rPr>
      <w:sz w:val="24"/>
      <w:szCs w:val="24"/>
      <w:lang w:val="uk-UA"/>
    </w:rPr>
  </w:style>
  <w:style w:type="paragraph" w:styleId="Header">
    <w:name w:val="header"/>
    <w:basedOn w:val="Normal"/>
    <w:link w:val="HeaderChar"/>
    <w:uiPriority w:val="99"/>
    <w:rsid w:val="00F1637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4A40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F16376"/>
  </w:style>
  <w:style w:type="paragraph" w:styleId="BalloonText">
    <w:name w:val="Balloon Text"/>
    <w:basedOn w:val="Normal"/>
    <w:link w:val="BalloonTextChar"/>
    <w:uiPriority w:val="99"/>
    <w:semiHidden/>
    <w:rsid w:val="000F1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A40"/>
    <w:rPr>
      <w:sz w:val="0"/>
      <w:szCs w:val="0"/>
      <w:lang w:val="uk-UA"/>
    </w:rPr>
  </w:style>
  <w:style w:type="character" w:styleId="Strong">
    <w:name w:val="Strong"/>
    <w:basedOn w:val="DefaultParagraphFont"/>
    <w:uiPriority w:val="99"/>
    <w:qFormat/>
    <w:rsid w:val="002E04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</Pages>
  <Words>187</Words>
  <Characters>1071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</dc:title>
  <dc:subject/>
  <dc:creator>1</dc:creator>
  <cp:keywords/>
  <dc:description/>
  <cp:lastModifiedBy>Roma</cp:lastModifiedBy>
  <cp:revision>6</cp:revision>
  <cp:lastPrinted>2016-08-05T08:08:00Z</cp:lastPrinted>
  <dcterms:created xsi:type="dcterms:W3CDTF">2016-08-05T05:09:00Z</dcterms:created>
  <dcterms:modified xsi:type="dcterms:W3CDTF">2016-08-05T11:25:00Z</dcterms:modified>
</cp:coreProperties>
</file>